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D93" w:rsidRDefault="00B03D93" w:rsidP="00B03D93">
      <w:pPr>
        <w:rPr>
          <w:b/>
          <w:bCs/>
          <w:sz w:val="48"/>
          <w:szCs w:val="48"/>
        </w:rPr>
      </w:pPr>
      <w:bookmarkStart w:id="0" w:name="_GoBack"/>
      <w:bookmarkEnd w:id="0"/>
      <w:r w:rsidRPr="00B03D93">
        <w:rPr>
          <w:b/>
          <w:bCs/>
          <w:sz w:val="48"/>
          <w:szCs w:val="48"/>
        </w:rPr>
        <w:t xml:space="preserve">Anmälningsblankett </w:t>
      </w:r>
    </w:p>
    <w:p w:rsidR="00B03D93" w:rsidRPr="00B03D93" w:rsidRDefault="00B03D93" w:rsidP="00B03D93">
      <w:pPr>
        <w:rPr>
          <w:rFonts w:ascii="Calibri" w:hAnsi="Calibri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</w:r>
      <w:proofErr w:type="gramStart"/>
      <w:r w:rsidRPr="00B03D93">
        <w:rPr>
          <w:b/>
          <w:bCs/>
          <w:sz w:val="28"/>
          <w:szCs w:val="28"/>
        </w:rPr>
        <w:t>-</w:t>
      </w:r>
      <w:proofErr w:type="gramEnd"/>
      <w:r w:rsidRPr="00B03D93">
        <w:rPr>
          <w:b/>
          <w:bCs/>
          <w:sz w:val="28"/>
          <w:szCs w:val="28"/>
        </w:rPr>
        <w:t xml:space="preserve"> för mönstring till landslaget i paradressyr</w:t>
      </w:r>
    </w:p>
    <w:p w:rsidR="00B03D93" w:rsidRDefault="00B03D93" w:rsidP="00B03D93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2"/>
      </w:tblGrid>
      <w:tr w:rsidR="00B03D93" w:rsidTr="00B03D93">
        <w:tc>
          <w:tcPr>
            <w:tcW w:w="9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D93" w:rsidRDefault="00817C4D" w:rsidP="00817C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Önskad p</w:t>
            </w:r>
            <w:r w:rsidR="00B03D93">
              <w:rPr>
                <w:sz w:val="28"/>
                <w:szCs w:val="28"/>
              </w:rPr>
              <w:t xml:space="preserve">lats: </w:t>
            </w:r>
          </w:p>
          <w:p w:rsidR="00E12AD3" w:rsidRDefault="00E12AD3" w:rsidP="00817C4D">
            <w:pPr>
              <w:rPr>
                <w:sz w:val="28"/>
                <w:szCs w:val="28"/>
              </w:rPr>
            </w:pPr>
          </w:p>
        </w:tc>
      </w:tr>
      <w:tr w:rsidR="00B03D93" w:rsidTr="00B03D93">
        <w:tc>
          <w:tcPr>
            <w:tcW w:w="9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D93" w:rsidRDefault="00B03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Namn:</w:t>
            </w:r>
          </w:p>
          <w:p w:rsidR="00E12AD3" w:rsidRDefault="00E12AD3">
            <w:pPr>
              <w:rPr>
                <w:sz w:val="28"/>
                <w:szCs w:val="28"/>
              </w:rPr>
            </w:pPr>
          </w:p>
        </w:tc>
      </w:tr>
      <w:tr w:rsidR="00B03D93" w:rsidTr="00B03D93">
        <w:tc>
          <w:tcPr>
            <w:tcW w:w="9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D93" w:rsidRDefault="00B03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Mejladress:                                                                 </w:t>
            </w:r>
          </w:p>
          <w:p w:rsidR="00B03D93" w:rsidRDefault="00B03D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Telefonnr</w:t>
            </w:r>
            <w:proofErr w:type="spellEnd"/>
            <w:r>
              <w:rPr>
                <w:sz w:val="28"/>
                <w:szCs w:val="28"/>
              </w:rPr>
              <w:t>:</w:t>
            </w:r>
          </w:p>
        </w:tc>
      </w:tr>
      <w:tr w:rsidR="00B03D93" w:rsidTr="00B03D93">
        <w:tc>
          <w:tcPr>
            <w:tcW w:w="9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2AD3" w:rsidRDefault="00B03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Licensnummer:</w:t>
            </w:r>
          </w:p>
          <w:p w:rsidR="00E12AD3" w:rsidRDefault="00E12AD3">
            <w:pPr>
              <w:rPr>
                <w:sz w:val="28"/>
                <w:szCs w:val="28"/>
              </w:rPr>
            </w:pPr>
          </w:p>
        </w:tc>
      </w:tr>
      <w:tr w:rsidR="00B03D93" w:rsidTr="00B03D93">
        <w:tc>
          <w:tcPr>
            <w:tcW w:w="9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D93" w:rsidRDefault="00B03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Grad:</w:t>
            </w:r>
          </w:p>
          <w:p w:rsidR="00E12AD3" w:rsidRDefault="00E12AD3">
            <w:pPr>
              <w:rPr>
                <w:sz w:val="28"/>
                <w:szCs w:val="28"/>
              </w:rPr>
            </w:pPr>
          </w:p>
        </w:tc>
      </w:tr>
      <w:tr w:rsidR="00B03D93" w:rsidTr="00B03D93">
        <w:tc>
          <w:tcPr>
            <w:tcW w:w="9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D93" w:rsidRDefault="00A170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Klassificerad:</w:t>
            </w:r>
          </w:p>
          <w:p w:rsidR="00E12AD3" w:rsidRDefault="00E12AD3">
            <w:pPr>
              <w:rPr>
                <w:sz w:val="28"/>
                <w:szCs w:val="28"/>
              </w:rPr>
            </w:pPr>
          </w:p>
        </w:tc>
      </w:tr>
      <w:tr w:rsidR="00B03D93" w:rsidTr="00B03D93">
        <w:tc>
          <w:tcPr>
            <w:tcW w:w="9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D93" w:rsidRDefault="00B03D93">
            <w:pPr>
              <w:rPr>
                <w:sz w:val="28"/>
                <w:szCs w:val="28"/>
              </w:rPr>
            </w:pPr>
          </w:p>
        </w:tc>
      </w:tr>
      <w:tr w:rsidR="00B03D93" w:rsidTr="00B03D93">
        <w:tc>
          <w:tcPr>
            <w:tcW w:w="9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D93" w:rsidRDefault="00493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Tränare: </w:t>
            </w:r>
          </w:p>
          <w:p w:rsidR="00E12AD3" w:rsidRDefault="00E12AD3">
            <w:pPr>
              <w:rPr>
                <w:sz w:val="28"/>
                <w:szCs w:val="28"/>
              </w:rPr>
            </w:pPr>
          </w:p>
        </w:tc>
      </w:tr>
      <w:tr w:rsidR="00B03D93" w:rsidTr="00B03D93">
        <w:tc>
          <w:tcPr>
            <w:tcW w:w="9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D93" w:rsidRDefault="00493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Övrig information (ex. behöver ramp, har rullstol etc.):</w:t>
            </w:r>
          </w:p>
          <w:p w:rsidR="00493749" w:rsidRDefault="00493749">
            <w:pPr>
              <w:rPr>
                <w:sz w:val="28"/>
                <w:szCs w:val="28"/>
              </w:rPr>
            </w:pPr>
          </w:p>
          <w:p w:rsidR="00493749" w:rsidRDefault="00493749">
            <w:pPr>
              <w:rPr>
                <w:sz w:val="28"/>
                <w:szCs w:val="28"/>
              </w:rPr>
            </w:pPr>
          </w:p>
        </w:tc>
      </w:tr>
      <w:tr w:rsidR="00B03D93" w:rsidTr="00B03D93">
        <w:tc>
          <w:tcPr>
            <w:tcW w:w="9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D93" w:rsidRDefault="00493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Hästens namn och ålder: </w:t>
            </w:r>
          </w:p>
          <w:p w:rsidR="00E12AD3" w:rsidRDefault="00E12AD3">
            <w:pPr>
              <w:rPr>
                <w:sz w:val="28"/>
                <w:szCs w:val="28"/>
              </w:rPr>
            </w:pPr>
          </w:p>
        </w:tc>
      </w:tr>
      <w:tr w:rsidR="00B03D93" w:rsidTr="00B03D93">
        <w:tc>
          <w:tcPr>
            <w:tcW w:w="9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D93" w:rsidRDefault="00B03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Ekipagets meriter</w:t>
            </w:r>
            <w:r w:rsidR="005709B2">
              <w:rPr>
                <w:sz w:val="28"/>
                <w:szCs w:val="28"/>
              </w:rPr>
              <w:t xml:space="preserve"> (2 år tillbaka)</w:t>
            </w:r>
            <w:r>
              <w:rPr>
                <w:sz w:val="28"/>
                <w:szCs w:val="28"/>
              </w:rPr>
              <w:t>:</w:t>
            </w:r>
          </w:p>
          <w:p w:rsidR="00B03D93" w:rsidRDefault="00B03D93">
            <w:pPr>
              <w:rPr>
                <w:sz w:val="28"/>
                <w:szCs w:val="28"/>
              </w:rPr>
            </w:pPr>
          </w:p>
          <w:p w:rsidR="003208AD" w:rsidRDefault="003208AD">
            <w:pPr>
              <w:rPr>
                <w:sz w:val="28"/>
                <w:szCs w:val="28"/>
              </w:rPr>
            </w:pPr>
          </w:p>
          <w:p w:rsidR="003208AD" w:rsidRDefault="003208AD">
            <w:pPr>
              <w:rPr>
                <w:sz w:val="28"/>
                <w:szCs w:val="28"/>
              </w:rPr>
            </w:pPr>
          </w:p>
        </w:tc>
      </w:tr>
      <w:tr w:rsidR="00B03D93" w:rsidTr="00B03D93">
        <w:tc>
          <w:tcPr>
            <w:tcW w:w="9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D93" w:rsidRDefault="00B03D93">
            <w:pPr>
              <w:rPr>
                <w:sz w:val="28"/>
                <w:szCs w:val="28"/>
              </w:rPr>
            </w:pPr>
          </w:p>
        </w:tc>
      </w:tr>
      <w:tr w:rsidR="00B03D93" w:rsidTr="00B03D93">
        <w:tc>
          <w:tcPr>
            <w:tcW w:w="9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D93" w:rsidRDefault="00B03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Övrig info:</w:t>
            </w:r>
          </w:p>
          <w:p w:rsidR="00B03D93" w:rsidRDefault="00B03D93">
            <w:pPr>
              <w:rPr>
                <w:sz w:val="28"/>
                <w:szCs w:val="28"/>
              </w:rPr>
            </w:pPr>
          </w:p>
          <w:p w:rsidR="00E12AD3" w:rsidRDefault="00E12AD3">
            <w:pPr>
              <w:rPr>
                <w:sz w:val="28"/>
                <w:szCs w:val="28"/>
              </w:rPr>
            </w:pPr>
          </w:p>
          <w:p w:rsidR="00B03D93" w:rsidRDefault="00B03D93">
            <w:pPr>
              <w:rPr>
                <w:sz w:val="28"/>
                <w:szCs w:val="28"/>
              </w:rPr>
            </w:pPr>
          </w:p>
        </w:tc>
      </w:tr>
      <w:tr w:rsidR="00B03D93" w:rsidTr="00B03D93">
        <w:tc>
          <w:tcPr>
            <w:tcW w:w="9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D93" w:rsidRDefault="00B03D93">
            <w:pPr>
              <w:rPr>
                <w:sz w:val="28"/>
                <w:szCs w:val="28"/>
              </w:rPr>
            </w:pPr>
          </w:p>
        </w:tc>
      </w:tr>
      <w:tr w:rsidR="00B03D93" w:rsidTr="00B03D93">
        <w:tc>
          <w:tcPr>
            <w:tcW w:w="9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D93" w:rsidRDefault="00B03D93">
            <w:pPr>
              <w:rPr>
                <w:sz w:val="28"/>
                <w:szCs w:val="28"/>
              </w:rPr>
            </w:pPr>
          </w:p>
        </w:tc>
      </w:tr>
    </w:tbl>
    <w:p w:rsidR="008C1890" w:rsidRDefault="008C1890">
      <w:pPr>
        <w:ind w:right="135"/>
      </w:pPr>
    </w:p>
    <w:sectPr w:rsidR="008C1890">
      <w:headerReference w:type="default" r:id="rId6"/>
      <w:footerReference w:type="default" r:id="rId7"/>
      <w:pgSz w:w="11900" w:h="16840"/>
      <w:pgMar w:top="2552" w:right="1134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724E" w:rsidRDefault="006C724E">
      <w:r>
        <w:separator/>
      </w:r>
    </w:p>
  </w:endnote>
  <w:endnote w:type="continuationSeparator" w:id="0">
    <w:p w:rsidR="006C724E" w:rsidRDefault="006C7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4AD3" w:rsidRDefault="008C1890"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ind w:right="-715"/>
      <w:rPr>
        <w:sz w:val="18"/>
      </w:rPr>
    </w:pPr>
    <w:r>
      <w:rPr>
        <w:sz w:val="18"/>
      </w:rPr>
      <w:t>www.ridsport.se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724E" w:rsidRDefault="006C724E">
      <w:r>
        <w:separator/>
      </w:r>
    </w:p>
  </w:footnote>
  <w:footnote w:type="continuationSeparator" w:id="0">
    <w:p w:rsidR="006C724E" w:rsidRDefault="006C72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4AD3" w:rsidRDefault="008C1890">
    <w:pPr>
      <w:pStyle w:val="Sidhuvud"/>
      <w:ind w:hanging="709"/>
    </w:pPr>
    <w:r>
      <w:rPr>
        <w:noProof/>
        <w:sz w:val="20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align>left</wp:align>
          </wp:positionH>
          <wp:positionV relativeFrom="paragraph">
            <wp:posOffset>-3810</wp:posOffset>
          </wp:positionV>
          <wp:extent cx="828675" cy="914400"/>
          <wp:effectExtent l="0" t="0" r="9525" b="0"/>
          <wp:wrapTight wrapText="bothSides">
            <wp:wrapPolygon edited="0">
              <wp:start x="0" y="0"/>
              <wp:lineTo x="0" y="21150"/>
              <wp:lineTo x="21352" y="21150"/>
              <wp:lineTo x="21352" y="0"/>
              <wp:lineTo x="0" y="0"/>
            </wp:wrapPolygon>
          </wp:wrapTight>
          <wp:docPr id="3" name="Bild 3" descr="SvRF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vRF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890"/>
    <w:rsid w:val="000F77CD"/>
    <w:rsid w:val="001C6B02"/>
    <w:rsid w:val="002E488C"/>
    <w:rsid w:val="003208AD"/>
    <w:rsid w:val="00353C80"/>
    <w:rsid w:val="003C550D"/>
    <w:rsid w:val="00493749"/>
    <w:rsid w:val="00526608"/>
    <w:rsid w:val="005340FB"/>
    <w:rsid w:val="005709B2"/>
    <w:rsid w:val="005A5CA9"/>
    <w:rsid w:val="006C724E"/>
    <w:rsid w:val="007859C0"/>
    <w:rsid w:val="00817C4D"/>
    <w:rsid w:val="008C1890"/>
    <w:rsid w:val="009516C0"/>
    <w:rsid w:val="0096329D"/>
    <w:rsid w:val="00A170F7"/>
    <w:rsid w:val="00A60AD8"/>
    <w:rsid w:val="00A869D7"/>
    <w:rsid w:val="00B03D93"/>
    <w:rsid w:val="00C11C9F"/>
    <w:rsid w:val="00D84E7E"/>
    <w:rsid w:val="00E12AD3"/>
    <w:rsid w:val="00E82161"/>
    <w:rsid w:val="00FE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68040CD-EA3A-4CD2-AF85-752CA605E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Rubrik1">
    <w:name w:val="heading 1"/>
    <w:basedOn w:val="Normal"/>
    <w:next w:val="Normal"/>
    <w:qFormat/>
    <w:pPr>
      <w:keepNext/>
      <w:spacing w:before="240" w:after="60" w:line="360" w:lineRule="auto"/>
      <w:outlineLvl w:val="0"/>
    </w:pPr>
    <w:rPr>
      <w:rFonts w:cs="Arial"/>
      <w:b/>
      <w:bCs/>
      <w:kern w:val="32"/>
      <w:sz w:val="56"/>
      <w:szCs w:val="32"/>
    </w:rPr>
  </w:style>
  <w:style w:type="paragraph" w:styleId="Rubrik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semiHidden/>
    <w:rPr>
      <w:color w:val="0000FF"/>
      <w:u w:val="single"/>
    </w:rPr>
  </w:style>
  <w:style w:type="paragraph" w:styleId="Sidhuvud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Sidfot">
    <w:name w:val="footer"/>
    <w:basedOn w:val="Normal"/>
    <w:semiHidden/>
    <w:pPr>
      <w:tabs>
        <w:tab w:val="center" w:pos="4536"/>
        <w:tab w:val="right" w:pos="9072"/>
      </w:tabs>
    </w:pPr>
  </w:style>
  <w:style w:type="paragraph" w:customStyle="1" w:styleId="Ingress">
    <w:name w:val="Ingress"/>
    <w:basedOn w:val="Rubrik2"/>
    <w:rPr>
      <w:i w:val="0"/>
    </w:rPr>
  </w:style>
  <w:style w:type="paragraph" w:customStyle="1" w:styleId="Bildtext">
    <w:name w:val="Bildtext"/>
    <w:basedOn w:val="Normal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8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Nya%20G\Mallar\PDF-mallWebb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PDF-mallWebb</Template>
  <TotalTime>1</TotalTime>
  <Pages>1</Pages>
  <Words>61</Words>
  <Characters>325</Characters>
  <Application>Microsoft Office Word</Application>
  <DocSecurity>0</DocSecurity>
  <Lines>2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Nerell More Wunderman</Company>
  <LinksUpToDate>false</LinksUpToDate>
  <CharactersWithSpaces>385</CharactersWithSpaces>
  <SharedDoc>false</SharedDoc>
  <HLinks>
    <vt:vector size="12" baseType="variant">
      <vt:variant>
        <vt:i4>57</vt:i4>
      </vt:variant>
      <vt:variant>
        <vt:i4>-1</vt:i4>
      </vt:variant>
      <vt:variant>
        <vt:i4>2051</vt:i4>
      </vt:variant>
      <vt:variant>
        <vt:i4>1</vt:i4>
      </vt:variant>
      <vt:variant>
        <vt:lpwstr>SvRF_rgb</vt:lpwstr>
      </vt:variant>
      <vt:variant>
        <vt:lpwstr/>
      </vt:variant>
      <vt:variant>
        <vt:i4>458762</vt:i4>
      </vt:variant>
      <vt:variant>
        <vt:i4>-1</vt:i4>
      </vt:variant>
      <vt:variant>
        <vt:i4>1026</vt:i4>
      </vt:variant>
      <vt:variant>
        <vt:i4>1</vt:i4>
      </vt:variant>
      <vt:variant>
        <vt:lpwstr>Kryakusar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Matilda Hjertstrand (Ridsport)</dc:creator>
  <cp:keywords/>
  <cp:lastModifiedBy>Annica Feltendal (Ridsport)</cp:lastModifiedBy>
  <cp:revision>2</cp:revision>
  <cp:lastPrinted>2008-02-18T09:34:00Z</cp:lastPrinted>
  <dcterms:created xsi:type="dcterms:W3CDTF">2020-01-28T10:09:00Z</dcterms:created>
  <dcterms:modified xsi:type="dcterms:W3CDTF">2020-01-28T10:09:00Z</dcterms:modified>
</cp:coreProperties>
</file>